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2B4C5">
      <w:pPr>
        <w:jc w:val="both"/>
        <w:rPr>
          <w:rFonts w:hint="eastAsia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0115D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汉仪大黑简" w:hAnsi="汉仪大黑简" w:eastAsia="汉仪大黑简" w:cs="汉仪大黑简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大黑简" w:hAnsi="汉仪大黑简" w:eastAsia="汉仪大黑简" w:cs="汉仪大黑简"/>
          <w:color w:val="000000" w:themeColor="text1"/>
          <w:sz w:val="40"/>
          <w:szCs w:val="48"/>
          <w:lang w:val="en-US" w:eastAsia="zh-CN"/>
          <w14:textFill>
            <w14:solidFill>
              <w14:schemeClr w14:val="tx1"/>
            </w14:solidFill>
          </w14:textFill>
        </w:rPr>
        <w:t>政 审 证 明</w:t>
      </w:r>
    </w:p>
    <w:p w14:paraId="726448FD">
      <w:pPr>
        <w:jc w:val="left"/>
        <w:rPr>
          <w:rFonts w:hint="eastAsia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212F8877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XXX，男，回族，XXX党员，大专学历。XX年XX月出生于XX省XX县，XX年XX月毕业于XX大学XX专业。XX年XX月至今，就职于XX单位，担任XX职务。该同志的主要表现如下：</w:t>
      </w:r>
    </w:p>
    <w:p w14:paraId="69C05C24">
      <w:pPr>
        <w:ind w:firstLine="640" w:firstLineChars="200"/>
        <w:jc w:val="left"/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一、个人立场坚定</w:t>
      </w:r>
    </w:p>
    <w:p w14:paraId="694CD44B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该同志始终坚持XXX的立场、观点和方法论，坚持追求真理，为人作风正派，对XXX事业充满信心。该同志热爱祖国，热爱社会主义，具有较强的大局意识、责任意识，担当意识。该同志尊重</w:t>
      </w:r>
      <w:bookmarkStart w:id="0" w:name="_GoBack"/>
      <w:bookmarkEnd w:id="0"/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领导，团结同志，工作勤勤恳恳，任劳任怨，能够摆正位置，对自己严格要求，工作适应能力强。</w:t>
      </w:r>
    </w:p>
    <w:p w14:paraId="1BB62E86">
      <w:pPr>
        <w:ind w:firstLine="640" w:firstLineChars="200"/>
        <w:jc w:val="left"/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二、工作认真负责</w:t>
      </w:r>
    </w:p>
    <w:p w14:paraId="7E2F6775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该同志能坚决服从领导工作安排，为人踏实稳重，责任心强，有着强烈的集体荣誉感和良好的团队合作精神，想问题、做事情能从大局出发，以集体为重。在本职岗位上敬岗爱业，尽职尽责，在完成本职工作之余，主动协助其他同事开展工作，积极完成领导交办的其他工作。</w:t>
      </w:r>
    </w:p>
    <w:p w14:paraId="4F15255B">
      <w:pPr>
        <w:ind w:firstLine="640" w:firstLineChars="200"/>
        <w:jc w:val="left"/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三、个人作风严谨</w:t>
      </w:r>
    </w:p>
    <w:p w14:paraId="544C30F1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该同志严格遵守国家法律法规和单位规章制度，尊敬领导，严于律己，团结同事，勤俭节约，诚实守信。平日里乐于助人，积极营造和谐的人际关系，深受领导、同事的认可与赞同。</w:t>
      </w:r>
    </w:p>
    <w:p w14:paraId="69541479">
      <w:pPr>
        <w:ind w:firstLine="640" w:firstLineChars="200"/>
        <w:jc w:val="left"/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四、自觉严于律己</w:t>
      </w:r>
    </w:p>
    <w:p w14:paraId="6445B58E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该同志能够贯彻落实廉洁自律制度要求，自觉学习法律法规知识，崇尚诚实守信，遵纪守法，不参与违法乱纪活动。在工作中遵守工作纪律，自觉执行各项廉洁规定，保持良好的自身形象。</w:t>
      </w:r>
    </w:p>
    <w:p w14:paraId="7471885C">
      <w:pPr>
        <w:ind w:firstLine="640" w:firstLineChars="200"/>
        <w:jc w:val="left"/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大黑简" w:hAnsi="汉仪大黑简" w:eastAsia="汉仪大黑简" w:cs="汉仪大黑简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五、勤于学习提升</w:t>
      </w:r>
    </w:p>
    <w:p w14:paraId="3C09D0C2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该同志在过去的四年中，为了更好地开展工作，能坚持多渠道、多方面地加强XX业务学习，充实知识、拓展业务能力，不断完善和提高自身的理论结构和业务水平。</w:t>
      </w:r>
    </w:p>
    <w:p w14:paraId="6B7FE5D7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鉴于该同志在本单位的工作和思想表现，认为其符合XX人员的录用标准。</w:t>
      </w:r>
    </w:p>
    <w:p w14:paraId="355D1FEE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特此证明</w:t>
      </w:r>
    </w:p>
    <w:p w14:paraId="1126FC22">
      <w:pPr>
        <w:ind w:firstLine="640" w:firstLineChars="200"/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35E99975">
      <w:pPr>
        <w:jc w:val="lef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2DD36C72">
      <w:pPr>
        <w:wordWrap w:val="0"/>
        <w:jc w:val="righ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XX单位         </w:t>
      </w:r>
    </w:p>
    <w:p w14:paraId="1661DC83">
      <w:pPr>
        <w:wordWrap w:val="0"/>
        <w:jc w:val="right"/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汉仪仿宋简" w:hAnsi="汉仪仿宋简" w:eastAsia="汉仪仿宋简" w:cs="汉仪仿宋简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XXX年XX月XX日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099C1985-96E6-439A-B7FE-33B4AB4EF4C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7D30AFF-5647-4181-9045-8A3A88FEE5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1B998C7-20C3-4BB4-B279-68481D530C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5F15C47-5A52-46A2-B5A5-E787DC9148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41876FF-2072-411A-A6E5-81E2F0C3B8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68CC02B-0EC7-456F-A706-2908B04FA9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4DE7787-C15D-4DD9-8CEB-D48A89A84B81}"/>
  </w:font>
  <w:font w:name="汉仪大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92346251-14FE-40AF-850A-D9DC38459599}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  <w:embedRegular r:id="rId9" w:fontKey="{BDC150F8-019C-4E79-B593-AD2B5A5938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0MmRmM2ZhYzRkNDkzMmQxZjQ2NDkxMWUwMDc1OTUifQ=="/>
  </w:docVars>
  <w:rsids>
    <w:rsidRoot w:val="5B191D74"/>
    <w:rsid w:val="06C9413D"/>
    <w:rsid w:val="0D442D89"/>
    <w:rsid w:val="0DA22E1E"/>
    <w:rsid w:val="1DA44077"/>
    <w:rsid w:val="2EE42760"/>
    <w:rsid w:val="5B191D74"/>
    <w:rsid w:val="66F67C03"/>
    <w:rsid w:val="6AD42B89"/>
    <w:rsid w:val="6BAC5B49"/>
    <w:rsid w:val="79065FD3"/>
    <w:rsid w:val="7CE4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e7b1656f-94a8-4728-a885-b1ec224ac96f\&#25919;&#23457;&#35777;&#26126;&#26448;&#2600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政审证明材料.docx</Template>
  <Pages>2</Pages>
  <Words>869</Words>
  <Characters>1052</Characters>
  <Lines>0</Lines>
  <Paragraphs>0</Paragraphs>
  <TotalTime>2</TotalTime>
  <ScaleCrop>false</ScaleCrop>
  <LinksUpToDate>false</LinksUpToDate>
  <CharactersWithSpaces>1070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2025-06-30T07:38:00Z</dcterms:created>
  <dc:creator>rankin</dc:creator>
  <cp:lastModifiedBy>泥泥螺</cp:lastModifiedBy>
  <dcterms:modified xsi:type="dcterms:W3CDTF">2025-07-11T09:34:59Z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612D8758858140E7BA66FC73EAB98501_11</vt:lpwstr>
  </property>
  <property fmtid="{D5CDD505-2E9C-101B-9397-08002B2CF9AE}" pid="4" name="KSOTemplateUUID">
    <vt:lpwstr>v1.0_mb_uU38ZZjGJOAovb+pOfqG+Q==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