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8B55FF">
      <w:pPr>
        <w:jc w:val="center"/>
        <w:rPr>
          <w:rFonts w:hint="eastAsia" w:ascii="思源宋体 CN ExtraLight" w:hAnsi="思源宋体 CN ExtraLight" w:eastAsia="思源宋体 CN ExtraLight" w:cs="思源宋体 CN ExtraLight"/>
          <w:b/>
          <w:bCs/>
          <w:sz w:val="44"/>
          <w:szCs w:val="44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sz w:val="44"/>
          <w:szCs w:val="44"/>
        </w:rPr>
        <w:t>村民建房申请书</w:t>
      </w:r>
    </w:p>
    <w:p w14:paraId="0032C31B">
      <w:pPr>
        <w:ind w:firstLine="640" w:firstLineChars="200"/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</w:pPr>
    </w:p>
    <w:p w14:paraId="1B0E588C">
      <w:pP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</w:pP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  <w:t>尊敬的村委会：</w:t>
      </w:r>
    </w:p>
    <w:p w14:paraId="1990C714">
      <w:pPr>
        <w:ind w:firstLine="640" w:firstLineChars="200"/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</w:pP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  <w:t>我是村里的一名普通村民，近日想在家里增建房屋，以改善家居环境和生活条</w:t>
      </w:r>
      <w:bookmarkStart w:id="0" w:name="_GoBack"/>
      <w:bookmarkEnd w:id="0"/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  <w:t>件。现就此向村委会提交建房申请，望给予支持和指导。</w:t>
      </w:r>
    </w:p>
    <w:p w14:paraId="67FF04CF">
      <w:pPr>
        <w:ind w:firstLine="640" w:firstLineChars="200"/>
        <w:rPr>
          <w:rFonts w:hint="eastAsia" w:ascii="思源宋体 CN ExtraLight" w:hAnsi="思源宋体 CN ExtraLight" w:eastAsia="思源宋体 CN ExtraLight" w:cs="思源宋体 CN ExtraLight"/>
          <w:b/>
          <w:bCs/>
          <w:sz w:val="32"/>
          <w:szCs w:val="32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sz w:val="32"/>
          <w:szCs w:val="32"/>
        </w:rPr>
        <w:t>一、申请人信息</w:t>
      </w:r>
    </w:p>
    <w:p w14:paraId="20B80094">
      <w:pPr>
        <w:ind w:firstLine="640" w:firstLineChars="200"/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</w:pP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  <w:t>姓名：XXX</w:t>
      </w:r>
    </w:p>
    <w:p w14:paraId="48B53AE3">
      <w:pPr>
        <w:ind w:firstLine="640" w:firstLineChars="200"/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</w:pP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  <w:t>联系电话：XXX</w:t>
      </w:r>
    </w:p>
    <w:p w14:paraId="0A252375">
      <w:pPr>
        <w:ind w:firstLine="640" w:firstLineChars="200"/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</w:pP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  <w:t>身份证号码：XXX</w:t>
      </w:r>
    </w:p>
    <w:p w14:paraId="52C3F65E">
      <w:pPr>
        <w:ind w:firstLine="640" w:firstLineChars="200"/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</w:pP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  <w:t>家庭住址：XXX</w:t>
      </w:r>
    </w:p>
    <w:p w14:paraId="7035933C">
      <w:pPr>
        <w:ind w:firstLine="640" w:firstLineChars="200"/>
        <w:rPr>
          <w:rFonts w:hint="eastAsia" w:ascii="思源宋体 CN ExtraLight" w:hAnsi="思源宋体 CN ExtraLight" w:eastAsia="思源宋体 CN ExtraLight" w:cs="思源宋体 CN ExtraLight"/>
          <w:b/>
          <w:bCs/>
          <w:sz w:val="32"/>
          <w:szCs w:val="32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sz w:val="32"/>
          <w:szCs w:val="32"/>
        </w:rPr>
        <w:t>二、建房情况</w:t>
      </w:r>
    </w:p>
    <w:p w14:paraId="70628C6B">
      <w:pPr>
        <w:ind w:firstLine="640" w:firstLineChars="200"/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</w:pP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  <w:t>1、建房地点：位于本人家庭住址附近的一块空地。</w:t>
      </w:r>
    </w:p>
    <w:p w14:paraId="06ECF1C1">
      <w:pPr>
        <w:ind w:firstLine="640" w:firstLineChars="200"/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</w:pP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  <w:t>2、建房用途：增建一间厨房和一间卧室，</w:t>
      </w: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  <w:lang w:val="en-US" w:eastAsia="zh-CN"/>
        </w:rPr>
        <w:t>用</w:t>
      </w: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  <w:t>以改善家庭生活条件。</w:t>
      </w:r>
    </w:p>
    <w:p w14:paraId="56B5B770">
      <w:pPr>
        <w:ind w:firstLine="640" w:firstLineChars="200"/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</w:pP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  <w:t>3、建房面积：厨房面积约为20平方米，卧室面积约为15平方米，总建筑面积不超过35平方米。</w:t>
      </w:r>
    </w:p>
    <w:p w14:paraId="05E44376">
      <w:pPr>
        <w:ind w:firstLine="640" w:firstLineChars="200"/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</w:pP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  <w:t>4、建房材料：采用砖混结构，屋顶采用瓦片覆盖，与周围房屋风格协调</w:t>
      </w: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  <w:lang w:val="en-US" w:eastAsia="zh-CN"/>
        </w:rPr>
        <w:t>一致</w:t>
      </w: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  <w:t>。</w:t>
      </w:r>
    </w:p>
    <w:p w14:paraId="57371225">
      <w:pPr>
        <w:ind w:firstLine="640" w:firstLineChars="200"/>
        <w:rPr>
          <w:rFonts w:hint="eastAsia" w:ascii="思源宋体 CN ExtraLight" w:hAnsi="思源宋体 CN ExtraLight" w:eastAsia="思源宋体 CN ExtraLight" w:cs="思源宋体 CN ExtraLight"/>
          <w:b/>
          <w:bCs/>
          <w:sz w:val="32"/>
          <w:szCs w:val="32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sz w:val="32"/>
          <w:szCs w:val="32"/>
        </w:rPr>
        <w:t>三、申请理由</w:t>
      </w:r>
    </w:p>
    <w:p w14:paraId="75DFB709">
      <w:pPr>
        <w:ind w:firstLine="640" w:firstLineChars="200"/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</w:pP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  <w:t>1、改善家居环境和生活条件。目前家中只有一间厨房和一间卧室，不</w:t>
      </w: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  <w:lang w:val="en-US" w:eastAsia="zh-CN"/>
        </w:rPr>
        <w:t>能</w:t>
      </w: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  <w:t>满足日常生活需要，增建房屋可以使家庭生活更加舒适和方便。</w:t>
      </w:r>
    </w:p>
    <w:p w14:paraId="331ECC61">
      <w:pPr>
        <w:ind w:firstLine="640" w:firstLineChars="200"/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</w:pP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  <w:t>2、遵守法律法规，合法合规建房。本人将严格按照国家有关规定和村委会要求进行建房，绝不擅自违规建房。</w:t>
      </w:r>
    </w:p>
    <w:p w14:paraId="5956D74B">
      <w:pPr>
        <w:ind w:firstLine="640" w:firstLineChars="200"/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</w:pP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  <w:t>3、村民需要增加的房屋。随着国家经济的发展，人们生活水平不断提高，村民需要增加的房屋也越来越多，本人的建房申请是符合大多数村民的实际需求的。</w:t>
      </w:r>
    </w:p>
    <w:p w14:paraId="2AE67B92">
      <w:pPr>
        <w:ind w:firstLine="640" w:firstLineChars="200"/>
        <w:rPr>
          <w:rFonts w:hint="eastAsia" w:ascii="思源宋体 CN ExtraLight" w:hAnsi="思源宋体 CN ExtraLight" w:eastAsia="思源宋体 CN ExtraLight" w:cs="思源宋体 CN ExtraLight"/>
          <w:b/>
          <w:bCs/>
          <w:sz w:val="32"/>
          <w:szCs w:val="32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sz w:val="32"/>
          <w:szCs w:val="32"/>
        </w:rPr>
        <w:t>四、其他事项</w:t>
      </w:r>
    </w:p>
    <w:p w14:paraId="1E4D3AB5">
      <w:pPr>
        <w:ind w:firstLine="640" w:firstLineChars="200"/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</w:pP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  <w:t>1、建房资金来源：本人自筹资金，不涉及非法资金来源。</w:t>
      </w:r>
    </w:p>
    <w:p w14:paraId="5A578A2B">
      <w:pPr>
        <w:ind w:firstLine="640" w:firstLineChars="200"/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</w:pP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  <w:t>2、建房时间：预计在</w:t>
      </w: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  <w:lang w:val="en-US" w:eastAsia="zh-CN"/>
        </w:rPr>
        <w:t>下周</w:t>
      </w: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  <w:t>开始动工，预计工期为一个月左右。</w:t>
      </w:r>
    </w:p>
    <w:p w14:paraId="20325E38">
      <w:pPr>
        <w:ind w:firstLine="640" w:firstLineChars="200"/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</w:pP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  <w:t>3、建房安全：建房过程中将严格遵守安全规定，确保人身安全和周围环境不受破坏。</w:t>
      </w:r>
    </w:p>
    <w:p w14:paraId="332E6C99">
      <w:pPr>
        <w:ind w:firstLine="640" w:firstLineChars="200"/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</w:pP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  <w:t>以上是本人的建房申请内容，希望村委会能够给予支持和指导。谢谢！</w:t>
      </w:r>
    </w:p>
    <w:p w14:paraId="1ECB2D0F">
      <w:pPr>
        <w:ind w:firstLine="640" w:firstLineChars="200"/>
        <w:jc w:val="right"/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</w:pPr>
    </w:p>
    <w:p w14:paraId="69AD1290">
      <w:pPr>
        <w:ind w:firstLine="640" w:firstLineChars="200"/>
        <w:jc w:val="right"/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</w:pPr>
    </w:p>
    <w:p w14:paraId="3BFC9AB6">
      <w:pPr>
        <w:ind w:firstLine="640" w:firstLineChars="200"/>
        <w:jc w:val="right"/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</w:pP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  <w:t>申请人签名：XXX</w:t>
      </w:r>
    </w:p>
    <w:p w14:paraId="3F8C7898">
      <w:pPr>
        <w:ind w:firstLine="640" w:firstLineChars="200"/>
        <w:jc w:val="right"/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</w:pPr>
      <w: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  <w:t>日期：XXXX年XX月XX日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8E34C97-9340-40ED-9717-1B89C9CFB4BA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8F7362C3-22B6-4C3C-9BA2-A21D2F7AF61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7580A4E6-781C-414D-92FD-2927285B5C4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024B130A-B7D9-48F9-BBFD-A9B88D4688F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3359F5A-1C48-435E-A6E1-9BCE2018AAF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93F0567C-AED0-449A-A471-B42CBEDF987A}"/>
  </w:font>
  <w:font w:name="思源宋体 CN ExtraLight">
    <w:panose1 w:val="02020200000000000000"/>
    <w:charset w:val="86"/>
    <w:family w:val="auto"/>
    <w:pitch w:val="default"/>
    <w:sig w:usb0="20000083" w:usb1="2ADF3C10" w:usb2="00000016" w:usb3="00000000" w:csb0="60060107" w:csb1="00000000"/>
    <w:embedRegular r:id="rId7" w:fontKey="{36D8EF7B-9E1F-41E1-A617-D2ED3E8E5C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Q0MjE4YjM3ODI5NmZjMTcwODRiMjJlNjQxYWQ5MDcifQ=="/>
  </w:docVars>
  <w:rsids>
    <w:rsidRoot w:val="01A74D73"/>
    <w:rsid w:val="00723FAA"/>
    <w:rsid w:val="01A74D73"/>
    <w:rsid w:val="1C487E34"/>
    <w:rsid w:val="5CA62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uer-try\AppData\Roaming\kingsoft\office6\templates\download\14aa994a492f1aba29bc64c6211b32d5\&#26449;&#27665;&#24314;&#25151;&#30003;&#35831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村民建房申请书.docx</Template>
  <Pages>2</Pages>
  <Words>570</Words>
  <Characters>588</Characters>
  <Lines>0</Lines>
  <Paragraphs>0</Paragraphs>
  <TotalTime>4</TotalTime>
  <ScaleCrop>false</ScaleCrop>
  <LinksUpToDate>false</LinksUpToDate>
  <CharactersWithSpaces>588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2025-06-09T09:01:00Z</dcterms:created>
  <dc:creator>rankin</dc:creator>
  <cp:lastModifiedBy>泥泥螺</cp:lastModifiedBy>
  <dcterms:modified xsi:type="dcterms:W3CDTF">2025-06-09T09:17:44Z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2ABD69F2A8FD4F7B9C990818667DD1BA_13</vt:lpwstr>
  </property>
  <property fmtid="{D5CDD505-2E9C-101B-9397-08002B2CF9AE}" pid="4" name="KSOTemplateUUID">
    <vt:lpwstr>v1.0_mb_xLZnrSXEUMiNA+FxTsk0OA==</vt:lpwstr>
  </property>
  <property fmtid="{D5CDD505-2E9C-101B-9397-08002B2CF9AE}" pid="5" name="KSOTemplateDocerSaveRecord">
    <vt:lpwstr>eyJoZGlkIjoiNTE5OTY2ZTBiOTRmMTI5NDQ1OTI0ZDE1OGUzMDBkOTgiLCJ1c2VySWQiOiIxNjM2OTE0Mzc4In0=</vt:lpwstr>
  </property>
</Properties>
</file>