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003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  <w:t>个人行政复议申请书</w:t>
      </w:r>
    </w:p>
    <w:p w14:paraId="6F33F2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</w:p>
    <w:p w14:paraId="602B5E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申请人：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性别：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出生日期：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日</w:t>
      </w:r>
    </w:p>
    <w:p w14:paraId="26EE0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身份证号码：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联系电话：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</w:t>
      </w:r>
    </w:p>
    <w:p w14:paraId="5F36CB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住  址：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                                    </w:t>
      </w:r>
    </w:p>
    <w:p w14:paraId="433859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</w:p>
    <w:p w14:paraId="3B518D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被申请人：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市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局  住所地：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       </w:t>
      </w:r>
    </w:p>
    <w:p w14:paraId="65DDEA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联系电话：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 负责人：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职务：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</w:t>
      </w:r>
    </w:p>
    <w:p w14:paraId="657FD3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</w:p>
    <w:p w14:paraId="023E4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第三人：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（如有则填写）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性别：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出生日期：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日</w:t>
      </w:r>
    </w:p>
    <w:p w14:paraId="32A4D2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身份证号码：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联系电话：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</w:t>
      </w:r>
    </w:p>
    <w:p w14:paraId="1F9C4B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住  址：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                                     </w:t>
      </w:r>
    </w:p>
    <w:p w14:paraId="008CC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</w:p>
    <w:p w14:paraId="2D5CC6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/>
          <w:bCs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spacing w:val="0"/>
          <w:sz w:val="28"/>
          <w:szCs w:val="28"/>
          <w:u w:val="none"/>
          <w:lang w:val="en-US" w:eastAsia="zh-CN"/>
        </w:rPr>
        <w:t>申请复议的请求：</w:t>
      </w:r>
    </w:p>
    <w:p w14:paraId="71A1E4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申请人不服被申请人于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日作出的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（要求撤销或变更某具体行政行为）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具体行政行为，现申请复议。</w:t>
      </w:r>
    </w:p>
    <w:p w14:paraId="2CCD76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</w:p>
    <w:p w14:paraId="5505BF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/>
          <w:bCs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spacing w:val="0"/>
          <w:sz w:val="28"/>
          <w:szCs w:val="28"/>
          <w:u w:val="none"/>
          <w:lang w:val="en-US" w:eastAsia="zh-CN"/>
        </w:rPr>
        <w:t>申请复议的事由及理由：</w:t>
      </w:r>
    </w:p>
    <w:p w14:paraId="2E59F5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  1、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（具体展开，可分条分点阐述）      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。</w:t>
      </w:r>
    </w:p>
    <w:p w14:paraId="7C979D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2、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                 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。</w:t>
      </w:r>
    </w:p>
    <w:p w14:paraId="143551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3、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                             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。</w:t>
      </w:r>
    </w:p>
    <w:p w14:paraId="09DA58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</w:p>
    <w:p w14:paraId="13F940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此致</w:t>
      </w:r>
    </w:p>
    <w:p w14:paraId="79A8A6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省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厅</w:t>
      </w:r>
    </w:p>
    <w:p w14:paraId="1D681C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880" w:firstLineChars="2100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申请人：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</w:t>
      </w:r>
    </w:p>
    <w:p w14:paraId="7B4456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righ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  <w:t>日</w:t>
      </w:r>
    </w:p>
    <w:p w14:paraId="0B8889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4"/>
          <w:szCs w:val="24"/>
          <w:u w:val="none"/>
          <w:lang w:val="en-US" w:eastAsia="zh-CN"/>
        </w:rPr>
      </w:pPr>
    </w:p>
    <w:p w14:paraId="246FD5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4"/>
          <w:szCs w:val="24"/>
          <w:u w:val="none"/>
          <w:lang w:val="en-US" w:eastAsia="zh-CN"/>
        </w:rPr>
      </w:pPr>
    </w:p>
    <w:p w14:paraId="5019FF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4"/>
          <w:szCs w:val="24"/>
          <w:u w:val="none"/>
          <w:lang w:val="en-US" w:eastAsia="zh-CN"/>
        </w:rPr>
      </w:pPr>
    </w:p>
    <w:p w14:paraId="58E1B5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  <w:t>附：本申请书副本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single"/>
          <w:lang w:val="en-US" w:eastAsia="zh-CN"/>
        </w:rPr>
        <w:t xml:space="preserve">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  <w:t>份；原处理决定书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single"/>
          <w:lang w:val="en-US" w:eastAsia="zh-CN"/>
        </w:rPr>
        <w:t xml:space="preserve">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  <w:t>份；其它证明文件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single"/>
          <w:lang w:val="en-US" w:eastAsia="zh-CN"/>
        </w:rPr>
        <w:t xml:space="preserve">    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  <w:t>份。</w:t>
      </w:r>
    </w:p>
    <w:p w14:paraId="77B27E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  <w:t>注：申请复议的理由主要陈述原处理决定中事实不符，适用法律、法规不正确，处罚</w:t>
      </w:r>
    </w:p>
    <w:p w14:paraId="76BBC3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500" w:firstLineChars="200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  <w:sectPr>
          <w:type w:val="continuous"/>
          <w:pgSz w:w="11906" w:h="16838"/>
          <w:pgMar w:top="1247" w:right="1361" w:bottom="1247" w:left="136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  <w:t>处理不当，程序违法等问题。</w:t>
      </w:r>
    </w:p>
    <w:p w14:paraId="581A8C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5"/>
          <w:szCs w:val="25"/>
          <w:u w:val="none"/>
          <w:lang w:val="en-US" w:eastAsia="zh-CN"/>
        </w:rPr>
      </w:pPr>
    </w:p>
    <w:sectPr>
      <w:type w:val="continuous"/>
      <w:pgSz w:w="11906" w:h="16838"/>
      <w:pgMar w:top="840" w:right="845" w:bottom="1440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4350" w:space="1330"/>
        <w:col w:w="440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941596E-EA56-4993-8AF5-A0028B153F5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58CF2A8C-67BC-44FD-9B8D-5BB32C5861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D9CB3B7F-68D4-444A-8169-5E1AA417E0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007F1E9-97E5-4965-BEA4-CE4EEC93FE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A0DA76F-D912-4B9F-8C1A-10561121E1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12A503F-67E3-4466-AF44-C60CFDA546BA}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  <w:embedRegular r:id="rId7" w:fontKey="{8C411EFC-80D0-45D8-B97D-F0891D53E122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ZTNjOGZmZDY1YzJkNGU3ZmQ0NDM3NWQxZTk5MzMifQ=="/>
  </w:docVars>
  <w:rsids>
    <w:rsidRoot w:val="4EF72943"/>
    <w:rsid w:val="002D5A7A"/>
    <w:rsid w:val="01983222"/>
    <w:rsid w:val="032920C0"/>
    <w:rsid w:val="03D76D86"/>
    <w:rsid w:val="057D69A5"/>
    <w:rsid w:val="05AB3E1B"/>
    <w:rsid w:val="05AE7B4C"/>
    <w:rsid w:val="06521270"/>
    <w:rsid w:val="06C97038"/>
    <w:rsid w:val="07B720EE"/>
    <w:rsid w:val="08C04FC2"/>
    <w:rsid w:val="099C1903"/>
    <w:rsid w:val="09B42EC2"/>
    <w:rsid w:val="0A382CAC"/>
    <w:rsid w:val="0ADE4274"/>
    <w:rsid w:val="0B453DC7"/>
    <w:rsid w:val="0C0B777B"/>
    <w:rsid w:val="0D30010B"/>
    <w:rsid w:val="10FD62CA"/>
    <w:rsid w:val="112D3DAA"/>
    <w:rsid w:val="13207E3D"/>
    <w:rsid w:val="13ED6FD1"/>
    <w:rsid w:val="15D3213D"/>
    <w:rsid w:val="15F52B27"/>
    <w:rsid w:val="165F700B"/>
    <w:rsid w:val="16D61557"/>
    <w:rsid w:val="17E9551A"/>
    <w:rsid w:val="18206BF1"/>
    <w:rsid w:val="18590DC5"/>
    <w:rsid w:val="1868379C"/>
    <w:rsid w:val="193121EC"/>
    <w:rsid w:val="19512494"/>
    <w:rsid w:val="1A114C2B"/>
    <w:rsid w:val="1ABF618E"/>
    <w:rsid w:val="1B845992"/>
    <w:rsid w:val="1D1B6811"/>
    <w:rsid w:val="1D2D4215"/>
    <w:rsid w:val="1D847969"/>
    <w:rsid w:val="1E610350"/>
    <w:rsid w:val="1E7135D0"/>
    <w:rsid w:val="1F095817"/>
    <w:rsid w:val="203875EB"/>
    <w:rsid w:val="21537C4F"/>
    <w:rsid w:val="22EB61F2"/>
    <w:rsid w:val="230A5E75"/>
    <w:rsid w:val="24E56CF2"/>
    <w:rsid w:val="2749573C"/>
    <w:rsid w:val="278671AE"/>
    <w:rsid w:val="285D615F"/>
    <w:rsid w:val="290153F3"/>
    <w:rsid w:val="29353D69"/>
    <w:rsid w:val="29881F58"/>
    <w:rsid w:val="29D35A86"/>
    <w:rsid w:val="2B7D7477"/>
    <w:rsid w:val="2F0D52C2"/>
    <w:rsid w:val="2F2D2B20"/>
    <w:rsid w:val="2F5104AF"/>
    <w:rsid w:val="2FA0461D"/>
    <w:rsid w:val="30734E86"/>
    <w:rsid w:val="309D01B1"/>
    <w:rsid w:val="30EB1683"/>
    <w:rsid w:val="3249464E"/>
    <w:rsid w:val="32853FF4"/>
    <w:rsid w:val="33885648"/>
    <w:rsid w:val="35B502E3"/>
    <w:rsid w:val="36047B76"/>
    <w:rsid w:val="373C4CB2"/>
    <w:rsid w:val="37CF2B3D"/>
    <w:rsid w:val="38A4084D"/>
    <w:rsid w:val="38B86862"/>
    <w:rsid w:val="39E00900"/>
    <w:rsid w:val="3A4E68D8"/>
    <w:rsid w:val="3A8B1E9F"/>
    <w:rsid w:val="3BF55362"/>
    <w:rsid w:val="3BFD503A"/>
    <w:rsid w:val="3CB6314B"/>
    <w:rsid w:val="3D0A70C0"/>
    <w:rsid w:val="3DA1048E"/>
    <w:rsid w:val="3DAD1348"/>
    <w:rsid w:val="3DD511B5"/>
    <w:rsid w:val="3DDB4FB8"/>
    <w:rsid w:val="3F512965"/>
    <w:rsid w:val="3FA00880"/>
    <w:rsid w:val="413A56A0"/>
    <w:rsid w:val="415D5EAF"/>
    <w:rsid w:val="415E55F7"/>
    <w:rsid w:val="41866404"/>
    <w:rsid w:val="43691310"/>
    <w:rsid w:val="44AA5ED8"/>
    <w:rsid w:val="45C548D0"/>
    <w:rsid w:val="4B443785"/>
    <w:rsid w:val="4BA34617"/>
    <w:rsid w:val="4C9E685D"/>
    <w:rsid w:val="4CA37161"/>
    <w:rsid w:val="4DB82FCD"/>
    <w:rsid w:val="4EF72943"/>
    <w:rsid w:val="4F674B60"/>
    <w:rsid w:val="4F920A5A"/>
    <w:rsid w:val="51323E3B"/>
    <w:rsid w:val="53061D71"/>
    <w:rsid w:val="53DC1034"/>
    <w:rsid w:val="54DB5CD5"/>
    <w:rsid w:val="57D569DA"/>
    <w:rsid w:val="58B77EBA"/>
    <w:rsid w:val="59063954"/>
    <w:rsid w:val="59F61E65"/>
    <w:rsid w:val="5AD92AA5"/>
    <w:rsid w:val="5B1F7C5D"/>
    <w:rsid w:val="5BE530F8"/>
    <w:rsid w:val="5C074CC3"/>
    <w:rsid w:val="5DBC2651"/>
    <w:rsid w:val="5E3954B9"/>
    <w:rsid w:val="5E5528E1"/>
    <w:rsid w:val="5EC94739"/>
    <w:rsid w:val="5F0059F8"/>
    <w:rsid w:val="5F82426F"/>
    <w:rsid w:val="5FC13DAD"/>
    <w:rsid w:val="6050782C"/>
    <w:rsid w:val="60625FDD"/>
    <w:rsid w:val="60BC60B6"/>
    <w:rsid w:val="622F2FFE"/>
    <w:rsid w:val="634E65AA"/>
    <w:rsid w:val="646714D6"/>
    <w:rsid w:val="64F867FE"/>
    <w:rsid w:val="67830FAD"/>
    <w:rsid w:val="67B24D97"/>
    <w:rsid w:val="68035875"/>
    <w:rsid w:val="685B2CBC"/>
    <w:rsid w:val="68A410AD"/>
    <w:rsid w:val="68E43B2C"/>
    <w:rsid w:val="6AE7508E"/>
    <w:rsid w:val="6AEB0E59"/>
    <w:rsid w:val="6B7139E2"/>
    <w:rsid w:val="6E747C27"/>
    <w:rsid w:val="6F6B6EC0"/>
    <w:rsid w:val="704419D2"/>
    <w:rsid w:val="7134008F"/>
    <w:rsid w:val="720A226E"/>
    <w:rsid w:val="73372296"/>
    <w:rsid w:val="74CD646D"/>
    <w:rsid w:val="74EB3967"/>
    <w:rsid w:val="761B1E1C"/>
    <w:rsid w:val="77723BEA"/>
    <w:rsid w:val="790F362F"/>
    <w:rsid w:val="7A0A2FC0"/>
    <w:rsid w:val="7A2F3F9C"/>
    <w:rsid w:val="7ABC5666"/>
    <w:rsid w:val="7AC758F2"/>
    <w:rsid w:val="7B91093B"/>
    <w:rsid w:val="7BFE60A9"/>
    <w:rsid w:val="7C0B1D1A"/>
    <w:rsid w:val="7C7F160F"/>
    <w:rsid w:val="7E492AC2"/>
    <w:rsid w:val="7EB86BB4"/>
    <w:rsid w:val="7EDB404F"/>
    <w:rsid w:val="7F4C0ABC"/>
    <w:rsid w:val="7FE7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38efd49d-5c9d-4ade-86be-9041e0154076\&#20010;&#20154;&#34892;&#25919;&#22797;&#35758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个人行政复议申请书.docx</Template>
  <Pages>1</Pages>
  <Words>516</Words>
  <Characters>559</Characters>
  <Lines>0</Lines>
  <Paragraphs>0</Paragraphs>
  <TotalTime>7</TotalTime>
  <ScaleCrop>false</ScaleCrop>
  <LinksUpToDate>false</LinksUpToDate>
  <CharactersWithSpaces>1165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2025-05-29T07:45:00Z</dcterms:created>
  <dc:creator>rankin</dc:creator>
  <cp:lastModifiedBy>泥泥螺</cp:lastModifiedBy>
  <dcterms:modified xsi:type="dcterms:W3CDTF">2025-05-29T09:18:10Z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DE28B531ADB2412D8872DD8A2D526B06_11</vt:lpwstr>
  </property>
  <property fmtid="{D5CDD505-2E9C-101B-9397-08002B2CF9AE}" pid="4" name="KSOTemplateUUID">
    <vt:lpwstr>v1.0_mb_whtxmpDgigjYIgDeu76DkA==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