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CAE9B18">
      <w:pPr>
        <w:spacing w:line="360" w:lineRule="auto"/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劳动争议仲裁申请书</w:t>
      </w:r>
    </w:p>
    <w:p w14:paraId="5DCCA824">
      <w:pPr>
        <w:spacing w:line="360" w:lineRule="auto"/>
        <w:ind w:firstLine="883" w:firstLineChars="200"/>
        <w:jc w:val="center"/>
        <w:rPr>
          <w:rFonts w:ascii="宋体" w:hAnsi="宋体" w:cs="宋体"/>
          <w:b/>
          <w:bCs/>
          <w:sz w:val="44"/>
          <w:szCs w:val="44"/>
        </w:rPr>
      </w:pPr>
    </w:p>
    <w:p w14:paraId="442BEE4B">
      <w:pPr>
        <w:spacing w:line="360" w:lineRule="auto"/>
        <w:ind w:firstLine="562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申请人：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女</w:t>
      </w:r>
      <w:r>
        <w:rPr>
          <w:rFonts w:hint="eastAsia" w:ascii="宋体" w:hAnsi="宋体" w:cs="宋体"/>
          <w:sz w:val="28"/>
          <w:szCs w:val="28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回</w:t>
      </w:r>
      <w:r>
        <w:rPr>
          <w:rFonts w:hint="eastAsia" w:ascii="宋体" w:hAnsi="宋体" w:cs="宋体"/>
          <w:sz w:val="28"/>
          <w:szCs w:val="28"/>
        </w:rPr>
        <w:t>族，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日出生，住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</w:t>
      </w:r>
      <w:r>
        <w:rPr>
          <w:rFonts w:hint="eastAsia" w:ascii="宋体" w:hAnsi="宋体" w:cs="宋体"/>
          <w:sz w:val="28"/>
          <w:szCs w:val="28"/>
        </w:rPr>
        <w:t>，身份证号码：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</w:p>
    <w:p w14:paraId="366EB95B">
      <w:pPr>
        <w:spacing w:line="360" w:lineRule="auto"/>
        <w:ind w:firstLine="562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被申请人：</w:t>
      </w:r>
      <w:r>
        <w:rPr>
          <w:rFonts w:ascii="宋体" w:hAnsi="宋体" w:cs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重庆</w:t>
      </w:r>
      <w:r>
        <w:rPr>
          <w:rFonts w:hint="eastAsia" w:ascii="宋体" w:hAnsi="宋体" w:cs="宋体"/>
          <w:sz w:val="28"/>
          <w:szCs w:val="28"/>
        </w:rPr>
        <w:t>市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有限公司</w:t>
      </w:r>
    </w:p>
    <w:p w14:paraId="66FC45EC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法定代表人：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</w:p>
    <w:p w14:paraId="712CF093">
      <w:pPr>
        <w:spacing w:line="360" w:lineRule="auto"/>
        <w:ind w:firstLine="560" w:firstLineChars="200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住所地：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重庆市九龙坡区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号</w:t>
      </w:r>
    </w:p>
    <w:p w14:paraId="27EBEC5A">
      <w:pPr>
        <w:spacing w:line="360" w:lineRule="auto"/>
        <w:ind w:firstLine="562" w:firstLineChars="20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仲裁请求：</w:t>
      </w:r>
    </w:p>
    <w:p w14:paraId="44322FE9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一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hint="eastAsia" w:ascii="宋体" w:hAnsi="宋体" w:cs="宋体"/>
          <w:bCs/>
          <w:sz w:val="28"/>
          <w:szCs w:val="28"/>
        </w:rPr>
        <w:t>请求裁决解除申请人与被申请人</w:t>
      </w:r>
      <w:bookmarkStart w:id="0" w:name="_GoBack"/>
      <w:bookmarkEnd w:id="0"/>
      <w:r>
        <w:rPr>
          <w:rFonts w:hint="eastAsia" w:ascii="宋体" w:hAnsi="宋体" w:cs="宋体"/>
          <w:bCs/>
          <w:sz w:val="28"/>
          <w:szCs w:val="28"/>
        </w:rPr>
        <w:t>的劳动合同关系</w:t>
      </w:r>
    </w:p>
    <w:p w14:paraId="3E678E2A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二、请求裁决被申请人向申请人支付拖欠工资及拖欠工资的补偿金合计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元（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30</w:t>
      </w:r>
      <w:r>
        <w:rPr>
          <w:rFonts w:hint="eastAsia" w:ascii="宋体" w:hAnsi="宋体" w:cs="宋体"/>
          <w:sz w:val="28"/>
          <w:szCs w:val="28"/>
        </w:rPr>
        <w:t>000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元×2个月×1.25）</w:t>
      </w:r>
      <w:r>
        <w:rPr>
          <w:rFonts w:hint="eastAsia" w:ascii="宋体" w:hAnsi="宋体" w:cs="宋体"/>
          <w:sz w:val="28"/>
          <w:szCs w:val="28"/>
        </w:rPr>
        <w:t>；</w:t>
      </w:r>
    </w:p>
    <w:p w14:paraId="0B5B6C6C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三、请求裁决被申请人向申请人支付经济补偿金合计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元（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23</w:t>
      </w:r>
      <w:r>
        <w:rPr>
          <w:rFonts w:hint="eastAsia" w:ascii="宋体" w:hAnsi="宋体" w:cs="宋体"/>
          <w:sz w:val="28"/>
          <w:szCs w:val="28"/>
        </w:rPr>
        <w:t>.5个月</w:t>
      </w:r>
      <w:r>
        <w:rPr>
          <w:rFonts w:ascii="Arial" w:hAnsi="Arial" w:cs="Arial"/>
          <w:sz w:val="28"/>
          <w:szCs w:val="28"/>
        </w:rPr>
        <w:t>×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30</w:t>
      </w:r>
      <w:r>
        <w:rPr>
          <w:rFonts w:hint="eastAsia" w:ascii="宋体" w:hAnsi="宋体" w:cs="宋体"/>
          <w:sz w:val="28"/>
          <w:szCs w:val="28"/>
        </w:rPr>
        <w:t>000/月）；</w:t>
      </w:r>
    </w:p>
    <w:p w14:paraId="6DB3F382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四、请求裁决被申请人向申请人支付应当签订而未签订劳动合同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cs="宋体"/>
          <w:sz w:val="28"/>
          <w:szCs w:val="28"/>
        </w:rPr>
        <w:t>倍工资差额部分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元（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30</w:t>
      </w:r>
      <w:r>
        <w:rPr>
          <w:rFonts w:hint="eastAsia" w:ascii="宋体" w:hAnsi="宋体" w:cs="宋体"/>
          <w:sz w:val="28"/>
          <w:szCs w:val="28"/>
        </w:rPr>
        <w:t>000元</w:t>
      </w:r>
      <w:r>
        <w:rPr>
          <w:rFonts w:hint="eastAsia" w:ascii="宋体" w:hAnsi="宋体" w:eastAsia="宋体" w:cs="宋体"/>
          <w:sz w:val="28"/>
          <w:szCs w:val="28"/>
        </w:rPr>
        <w:t>/月×11个</w:t>
      </w:r>
      <w:r>
        <w:rPr>
          <w:rFonts w:hint="eastAsia" w:ascii="Arial" w:hAnsi="Arial" w:cs="Arial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</w:rPr>
        <w:t>）；</w:t>
      </w:r>
    </w:p>
    <w:p w14:paraId="2BE8A936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五、请求裁决被申请人向申请人支付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cs="宋体"/>
          <w:sz w:val="28"/>
          <w:szCs w:val="28"/>
        </w:rPr>
        <w:t>年度至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</w:rPr>
        <w:t>年度未休年假工资报酬差额部分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元（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30</w:t>
      </w:r>
      <w:r>
        <w:rPr>
          <w:rFonts w:hint="eastAsia" w:ascii="宋体" w:hAnsi="宋体" w:cs="宋体"/>
          <w:sz w:val="28"/>
          <w:szCs w:val="28"/>
        </w:rPr>
        <w:t>000元/月÷21.75×2×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</w:t>
      </w:r>
      <w:r>
        <w:rPr>
          <w:rFonts w:hint="eastAsia" w:ascii="宋体" w:hAnsi="宋体" w:cs="宋体"/>
          <w:sz w:val="28"/>
          <w:szCs w:val="28"/>
        </w:rPr>
        <w:t>天）；</w:t>
      </w:r>
    </w:p>
    <w:p w14:paraId="18E36407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六、请求裁决被申请人为申请人补缴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</w:rPr>
        <w:t>月至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cs="宋体"/>
          <w:sz w:val="28"/>
          <w:szCs w:val="28"/>
        </w:rPr>
        <w:t>年1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</w:rPr>
        <w:t>月的失业保险及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</w:rPr>
        <w:t>月至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</w:rPr>
        <w:t>月的医疗保险，并以申请人实得工资为申请人补缴少缴的社会保险。</w:t>
      </w:r>
    </w:p>
    <w:p w14:paraId="1ACDF749">
      <w:pPr>
        <w:spacing w:line="360" w:lineRule="auto"/>
        <w:ind w:firstLine="562" w:firstLineChars="200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事实和理由：</w:t>
      </w:r>
    </w:p>
    <w:p w14:paraId="3AB8A973"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</w:rPr>
        <w:t>月，申请人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与被申请人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（后变更为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）建立劳动关系，并签订了</w:t>
      </w:r>
      <w:r>
        <w:rPr>
          <w:rFonts w:hint="eastAsia" w:ascii="宋体" w:hAnsi="宋体" w:cs="宋体"/>
          <w:sz w:val="28"/>
          <w:szCs w:val="28"/>
          <w:lang w:eastAsia="zh-CN"/>
        </w:rPr>
        <w:t>书面劳动</w:t>
      </w:r>
      <w:r>
        <w:rPr>
          <w:rFonts w:hint="eastAsia" w:ascii="宋体" w:hAnsi="宋体" w:cs="宋体"/>
          <w:sz w:val="28"/>
          <w:szCs w:val="28"/>
        </w:rPr>
        <w:t>合同，合同到期</w:t>
      </w:r>
      <w:r>
        <w:rPr>
          <w:rFonts w:hint="eastAsia" w:ascii="宋体" w:hAnsi="宋体" w:cs="宋体"/>
          <w:sz w:val="28"/>
          <w:szCs w:val="28"/>
          <w:lang w:eastAsia="zh-CN"/>
        </w:rPr>
        <w:t>后双方</w:t>
      </w:r>
      <w:r>
        <w:rPr>
          <w:rFonts w:hint="eastAsia" w:ascii="宋体" w:hAnsi="宋体" w:cs="宋体"/>
          <w:sz w:val="28"/>
          <w:szCs w:val="28"/>
        </w:rPr>
        <w:t>又多次签订了劳动合同，上述合同在签订时均为空白合同，申请人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按</w:t>
      </w:r>
      <w:r>
        <w:rPr>
          <w:rFonts w:hint="eastAsia" w:ascii="宋体" w:hAnsi="宋体" w:cs="宋体"/>
          <w:bCs/>
          <w:sz w:val="28"/>
          <w:szCs w:val="28"/>
        </w:rPr>
        <w:t>被申请人</w:t>
      </w:r>
      <w:r>
        <w:rPr>
          <w:rFonts w:hint="eastAsia" w:ascii="宋体" w:hAnsi="宋体" w:cs="宋体"/>
          <w:sz w:val="28"/>
          <w:szCs w:val="28"/>
        </w:rPr>
        <w:t>要求仅填写了姓名、性别、身份证号码、家庭住址、送达地址、邮编及签名。合同签订后，被申请人也未按法律规定将合同文本交一份给申请人。</w:t>
      </w:r>
    </w:p>
    <w:p w14:paraId="79B4E0AB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XXXX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月</w:t>
      </w:r>
      <w:r>
        <w:rPr>
          <w:rFonts w:hint="eastAsia" w:ascii="宋体" w:hAnsi="宋体" w:cs="宋体"/>
          <w:sz w:val="28"/>
          <w:szCs w:val="28"/>
          <w:lang w:eastAsia="zh-CN"/>
        </w:rPr>
        <w:t>后</w:t>
      </w:r>
      <w:r>
        <w:rPr>
          <w:rFonts w:hint="eastAsia" w:ascii="宋体" w:hAnsi="宋体" w:cs="宋体"/>
          <w:sz w:val="28"/>
          <w:szCs w:val="28"/>
        </w:rPr>
        <w:t>，申请人多次要求被申请人签订无固定期限劳动合同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</w:rPr>
        <w:t>被申请人均以种种理由推脱</w:t>
      </w:r>
      <w:r>
        <w:rPr>
          <w:rFonts w:hint="eastAsia" w:ascii="宋体" w:hAnsi="宋体" w:cs="宋体"/>
          <w:sz w:val="28"/>
          <w:szCs w:val="28"/>
          <w:lang w:eastAsia="zh-CN"/>
        </w:rPr>
        <w:t>。XX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月，申请人再次向被申请人提出了签订无固定期限劳动合同的要求，但双方签订的依然是空白合同，也没有交付一份于申请人，</w:t>
      </w:r>
      <w:r>
        <w:rPr>
          <w:rFonts w:hint="eastAsia" w:ascii="宋体" w:hAnsi="宋体" w:cs="宋体"/>
          <w:sz w:val="28"/>
          <w:szCs w:val="28"/>
          <w:lang w:eastAsia="zh-CN"/>
        </w:rPr>
        <w:t>直至</w:t>
      </w:r>
      <w:r>
        <w:rPr>
          <w:rFonts w:hint="eastAsia" w:ascii="宋体" w:hAnsi="宋体" w:cs="宋体"/>
          <w:sz w:val="28"/>
          <w:szCs w:val="28"/>
        </w:rPr>
        <w:t>申请人提交辞职书</w:t>
      </w:r>
      <w:r>
        <w:rPr>
          <w:rFonts w:hint="eastAsia" w:ascii="宋体" w:hAnsi="宋体" w:cs="宋体"/>
          <w:sz w:val="28"/>
          <w:szCs w:val="28"/>
          <w:lang w:eastAsia="zh-CN"/>
        </w:rPr>
        <w:t>后</w:t>
      </w:r>
      <w:r>
        <w:rPr>
          <w:rFonts w:hint="eastAsia" w:ascii="宋体" w:hAnsi="宋体" w:cs="宋体"/>
          <w:sz w:val="28"/>
          <w:szCs w:val="28"/>
        </w:rPr>
        <w:t>并强烈要求</w:t>
      </w:r>
      <w:r>
        <w:rPr>
          <w:rFonts w:hint="eastAsia" w:ascii="宋体" w:hAnsi="宋体" w:cs="宋体"/>
          <w:sz w:val="28"/>
          <w:szCs w:val="28"/>
          <w:lang w:eastAsia="zh-CN"/>
        </w:rPr>
        <w:t>下，</w:t>
      </w:r>
      <w:r>
        <w:rPr>
          <w:rFonts w:hint="eastAsia" w:ascii="宋体" w:hAnsi="宋体" w:cs="宋体"/>
          <w:sz w:val="28"/>
          <w:szCs w:val="28"/>
        </w:rPr>
        <w:t>被申请人才向申请人交付了一份编号为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的劳动合同文本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</w:rPr>
        <w:t>合同中关于“无固定期限”的内容</w:t>
      </w:r>
      <w:r>
        <w:rPr>
          <w:rFonts w:hint="eastAsia" w:ascii="宋体" w:hAnsi="宋体" w:cs="宋体"/>
          <w:sz w:val="28"/>
          <w:szCs w:val="28"/>
          <w:lang w:eastAsia="zh-CN"/>
        </w:rPr>
        <w:t>是由</w:t>
      </w:r>
      <w:r>
        <w:rPr>
          <w:rFonts w:hint="eastAsia" w:ascii="宋体" w:hAnsi="宋体" w:cs="宋体"/>
          <w:bCs/>
          <w:sz w:val="28"/>
          <w:szCs w:val="28"/>
        </w:rPr>
        <w:t>被申请人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临时</w:t>
      </w:r>
      <w:r>
        <w:rPr>
          <w:rFonts w:hint="eastAsia" w:ascii="宋体" w:hAnsi="宋体" w:cs="宋体"/>
          <w:sz w:val="28"/>
          <w:szCs w:val="28"/>
        </w:rPr>
        <w:t>添加的。另外，被申请人不仅未依法按申请人实际工作年限为申请人缴纳社保，也未按申请人实得工资作为其社保缴费基数，还经常不按合同约定时间向申请人支付工资</w:t>
      </w:r>
      <w:r>
        <w:rPr>
          <w:rFonts w:hint="eastAsia" w:ascii="宋体" w:hAnsi="宋体" w:cs="宋体"/>
          <w:sz w:val="28"/>
          <w:szCs w:val="28"/>
          <w:lang w:eastAsia="zh-CN"/>
        </w:rPr>
        <w:t>，XX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月份以后的工资被申请人至今</w:t>
      </w:r>
      <w:r>
        <w:rPr>
          <w:rFonts w:hint="eastAsia" w:ascii="宋体" w:hAnsi="宋体" w:cs="宋体"/>
          <w:sz w:val="28"/>
          <w:szCs w:val="28"/>
          <w:lang w:eastAsia="zh-CN"/>
        </w:rPr>
        <w:t>未向</w:t>
      </w:r>
      <w:r>
        <w:rPr>
          <w:rFonts w:hint="eastAsia" w:ascii="宋体" w:hAnsi="宋体" w:cs="宋体"/>
          <w:sz w:val="28"/>
          <w:szCs w:val="28"/>
        </w:rPr>
        <w:t>申请人</w:t>
      </w:r>
      <w:r>
        <w:rPr>
          <w:rFonts w:hint="eastAsia" w:ascii="宋体" w:hAnsi="宋体" w:cs="宋体"/>
          <w:sz w:val="28"/>
          <w:szCs w:val="28"/>
          <w:lang w:eastAsia="zh-CN"/>
        </w:rPr>
        <w:t>支付</w:t>
      </w:r>
      <w:r>
        <w:rPr>
          <w:rFonts w:hint="eastAsia" w:ascii="宋体" w:hAnsi="宋体" w:cs="宋体"/>
          <w:sz w:val="28"/>
          <w:szCs w:val="28"/>
        </w:rPr>
        <w:t>。在劳动关系存续期间，申请人也从未依法休过年假。</w:t>
      </w:r>
    </w:p>
    <w:p w14:paraId="527D00DD">
      <w:p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申请人依据《劳动合同法》第三十八条第一款第二、三项于2015年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日向被申请人提交辞职书，要求解除劳动合同，并在被申请人要求下于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完成了工作交接，双方劳动关系解除。</w:t>
      </w:r>
    </w:p>
    <w:p w14:paraId="0B344588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申请人认为，被申请人作为合法的用工单位，其行为已违反我国《劳动法》、《劳动合同法》等相关法律规定，侵害了申请人的合法权益。依据《劳动合同法》第三十条和《违反和解除劳动合同的经济补偿办法》第三条的规定，被申请人应向申请人支付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月后的工资及拖欠工资的补偿金合计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元；</w:t>
      </w:r>
      <w:r>
        <w:rPr>
          <w:rFonts w:hint="eastAsia" w:ascii="宋体" w:hAnsi="宋体" w:cs="宋体"/>
          <w:sz w:val="28"/>
          <w:szCs w:val="28"/>
          <w:highlight w:val="none"/>
        </w:rPr>
        <w:t>依据《劳动合同法》第四十七条和《违反和解除劳动合同的经济补偿办法》的规定支付经济补偿金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  <w:highlight w:val="none"/>
        </w:rPr>
        <w:t>元；</w:t>
      </w:r>
      <w:r>
        <w:rPr>
          <w:rFonts w:hint="eastAsia" w:ascii="宋体" w:hAnsi="宋体" w:cs="宋体"/>
          <w:sz w:val="28"/>
          <w:szCs w:val="28"/>
        </w:rPr>
        <w:t>依据《劳动法》第二十条及《劳动合同法》第十四条第一款规定，申请人于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年与被申请人形成劳动关系，被申请人应当在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eastAsia="zh-CN"/>
        </w:rPr>
        <w:t>后</w:t>
      </w:r>
      <w:r>
        <w:rPr>
          <w:rFonts w:hint="eastAsia" w:ascii="宋体" w:hAnsi="宋体" w:cs="宋体"/>
          <w:sz w:val="28"/>
          <w:szCs w:val="28"/>
        </w:rPr>
        <w:t>与申请人签订无固定期限劳动合同而未签订，依据《劳动合同法》第八十二条应向申请人支付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个月的双倍工资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元；因未休年假而应向申请人支付工资报酬差额部分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元，以上合计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元。并依法为申请人补缴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月至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月的失业保险及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月至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eastAsia="zh-CN"/>
        </w:rPr>
        <w:t>XX</w:t>
      </w:r>
      <w:r>
        <w:rPr>
          <w:rFonts w:hint="eastAsia" w:ascii="宋体" w:hAnsi="宋体" w:cs="宋体"/>
          <w:sz w:val="28"/>
          <w:szCs w:val="28"/>
        </w:rPr>
        <w:t>月的医疗保险，并以申请人实得工资为基数为申请人补缴少缴的社会保险。</w:t>
      </w:r>
    </w:p>
    <w:p w14:paraId="26C04283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综上，恳请贵委裁令被申请人履行其法律义务，维护申请人的合法权益。</w:t>
      </w:r>
    </w:p>
    <w:p w14:paraId="2CDEE0C8"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此  致</w:t>
      </w:r>
    </w:p>
    <w:p w14:paraId="3EF670F0">
      <w:p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XX</w:t>
      </w:r>
      <w:r>
        <w:rPr>
          <w:rFonts w:hint="eastAsia" w:ascii="宋体" w:hAnsi="宋体" w:cs="宋体"/>
          <w:sz w:val="28"/>
          <w:szCs w:val="28"/>
          <w:lang w:eastAsia="zh-CN"/>
        </w:rPr>
        <w:t>市</w:t>
      </w:r>
      <w:r>
        <w:rPr>
          <w:rFonts w:hint="eastAsia" w:ascii="宋体" w:hAnsi="宋体" w:cs="宋体"/>
          <w:sz w:val="28"/>
          <w:szCs w:val="28"/>
        </w:rPr>
        <w:t>劳动人事争议仲裁委员会</w:t>
      </w:r>
    </w:p>
    <w:p w14:paraId="2D10208E">
      <w:p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                                     申请人：</w:t>
      </w:r>
    </w:p>
    <w:p w14:paraId="6CADC9FE">
      <w:pPr>
        <w:spacing w:line="360" w:lineRule="auto"/>
      </w:pPr>
      <w:r>
        <w:rPr>
          <w:rFonts w:hint="eastAsia"/>
          <w:sz w:val="28"/>
          <w:szCs w:val="28"/>
        </w:rPr>
        <w:t xml:space="preserve">                                        </w:t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cs="宋体"/>
          <w:sz w:val="28"/>
          <w:szCs w:val="28"/>
          <w:lang w:eastAsia="zh-CN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</w:rPr>
        <w:t>日</w:t>
      </w:r>
    </w:p>
    <w:sectPr>
      <w:footerReference r:id="rId3" w:type="default"/>
      <w:pgSz w:w="11906" w:h="16838"/>
      <w:pgMar w:top="1440" w:right="1463" w:bottom="1440" w:left="157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7883D00-08A4-4CBA-83E1-806FE0DC085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074A54F-8E63-46A4-92E8-6550738815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945AAD8-B630-4656-918E-C8328FA1B4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8348881-8FC6-447E-845C-E756E2E8162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C273BE6-E2B5-4F79-9032-59D878B269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EEC83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F4B9B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kSrbz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DF4B9B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0M2EyY2Y5ZWFmYjc1NzI0NTJiZWRjZjQ2MjVkNzMifQ=="/>
  </w:docVars>
  <w:rsids>
    <w:rsidRoot w:val="4F0721D9"/>
    <w:rsid w:val="00290508"/>
    <w:rsid w:val="009922AC"/>
    <w:rsid w:val="00A35554"/>
    <w:rsid w:val="00E20141"/>
    <w:rsid w:val="00ED292D"/>
    <w:rsid w:val="00F4218C"/>
    <w:rsid w:val="01F40F97"/>
    <w:rsid w:val="0DB8556E"/>
    <w:rsid w:val="13141D5A"/>
    <w:rsid w:val="157B37CD"/>
    <w:rsid w:val="16FC4BC3"/>
    <w:rsid w:val="18EC2DEC"/>
    <w:rsid w:val="1B053B7D"/>
    <w:rsid w:val="1D660B43"/>
    <w:rsid w:val="2423153B"/>
    <w:rsid w:val="2907735C"/>
    <w:rsid w:val="2E290C48"/>
    <w:rsid w:val="367A4667"/>
    <w:rsid w:val="36B424C7"/>
    <w:rsid w:val="39F94C2D"/>
    <w:rsid w:val="408F05F9"/>
    <w:rsid w:val="425346AC"/>
    <w:rsid w:val="449B1404"/>
    <w:rsid w:val="49B52386"/>
    <w:rsid w:val="4F0721D9"/>
    <w:rsid w:val="50DE7239"/>
    <w:rsid w:val="513F6AAC"/>
    <w:rsid w:val="521C67C8"/>
    <w:rsid w:val="55DD4BF6"/>
    <w:rsid w:val="564138FB"/>
    <w:rsid w:val="5AD52312"/>
    <w:rsid w:val="666B31F4"/>
    <w:rsid w:val="673747AE"/>
    <w:rsid w:val="68AA7102"/>
    <w:rsid w:val="6ADE65E0"/>
    <w:rsid w:val="6BF04E34"/>
    <w:rsid w:val="6C27567D"/>
    <w:rsid w:val="6C7812C6"/>
    <w:rsid w:val="74B126C0"/>
    <w:rsid w:val="7A450B76"/>
    <w:rsid w:val="7B0E35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unhideWhenUsed/>
    <w:uiPriority w:val="0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3">
    <w:name w:val="header"/>
    <w:basedOn w:val="1"/>
    <w:link w:val="7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character" w:customStyle="1" w:styleId="7">
    <w:name w:val="页眉 Char"/>
    <w:basedOn w:val="6"/>
    <w:link w:val="3"/>
    <w:semiHidden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09a684d93a4e0ff3bd82a2a215a2c487\&#21171;&#21160;&#20105;&#35758;&#20210;&#35009;&#30003;&#35831;&#20070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劳动争议仲裁申请书.docx</Template>
  <Pages>3</Pages>
  <Words>1296</Words>
  <Characters>1375</Characters>
  <Lines>11</Lines>
  <Paragraphs>3</Paragraphs>
  <TotalTime>2</TotalTime>
  <ScaleCrop>false</ScaleCrop>
  <LinksUpToDate>false</LinksUpToDate>
  <CharactersWithSpaces>1520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2025-05-15T10:13:00Z</dcterms:created>
  <dc:creator>rankin</dc:creator>
  <cp:lastModifiedBy>泥泥螺</cp:lastModifiedBy>
  <dcterms:modified xsi:type="dcterms:W3CDTF">2025-05-16T05:14:23Z</dcterms:modified>
  <dc:title>劳动争议仲裁申请书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045DF81E498742BAB055131648490940_11</vt:lpwstr>
  </property>
  <property fmtid="{D5CDD505-2E9C-101B-9397-08002B2CF9AE}" pid="4" name="KSOTemplateDocerSaveRecord">
    <vt:lpwstr>eyJoZGlkIjoiNTE5OTY2ZTBiOTRmMTI5NDQ1OTI0ZDE1OGUzMDBkOTgiLCJ1c2VySWQiOiIxNjM2OTE0Mzc4In0=</vt:lpwstr>
  </property>
</Properties>
</file>